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24"/>
        <w:gridCol w:w="1496"/>
        <w:gridCol w:w="2976"/>
        <w:gridCol w:w="1444"/>
        <w:gridCol w:w="2393"/>
        <w:gridCol w:w="264"/>
      </w:tblGrid>
      <w:tr w:rsidR="00650259" w:rsidRPr="00846B76" w14:paraId="287043C9" w14:textId="77777777" w:rsidTr="00E075F6">
        <w:trPr>
          <w:trHeight w:val="586"/>
        </w:trPr>
        <w:sdt>
          <w:sdtPr>
            <w:id w:val="1621259925"/>
            <w:placeholder>
              <w:docPart w:val="853AE9B19A5546E4A0FFD28BBF113C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5C0D5601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676" w:type="pct"/>
            <w:gridSpan w:val="4"/>
            <w:tcBorders>
              <w:bottom w:val="single" w:sz="4" w:space="0" w:color="auto"/>
            </w:tcBorders>
            <w:vAlign w:val="bottom"/>
          </w:tcPr>
          <w:p w14:paraId="06A9500A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28F3D20" w14:textId="77777777" w:rsidTr="00E075F6">
        <w:trPr>
          <w:trHeight w:val="598"/>
        </w:trPr>
        <w:sdt>
          <w:sdtPr>
            <w:id w:val="-1470592894"/>
            <w:placeholder>
              <w:docPart w:val="2BD2D89FE7354FD98B88D2CFC90D1A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75E539AD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676" w:type="pct"/>
            <w:gridSpan w:val="4"/>
            <w:tcBorders>
              <w:bottom w:val="single" w:sz="4" w:space="0" w:color="auto"/>
            </w:tcBorders>
            <w:vAlign w:val="bottom"/>
          </w:tcPr>
          <w:p w14:paraId="75E2A2D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B7621AA" w14:textId="77777777" w:rsidTr="00E075F6">
        <w:trPr>
          <w:trHeight w:val="586"/>
        </w:trPr>
        <w:sdt>
          <w:sdtPr>
            <w:id w:val="572943512"/>
            <w:placeholder>
              <w:docPart w:val="F254232C29DF4768A0A8684EA9285E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1C28AEB2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676" w:type="pct"/>
            <w:gridSpan w:val="4"/>
            <w:tcBorders>
              <w:bottom w:val="single" w:sz="4" w:space="0" w:color="auto"/>
            </w:tcBorders>
            <w:vAlign w:val="bottom"/>
          </w:tcPr>
          <w:p w14:paraId="5FC2B3BC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945ACD8" w14:textId="77777777" w:rsidTr="00E075F6">
        <w:trPr>
          <w:trHeight w:val="586"/>
        </w:trPr>
        <w:sdt>
          <w:sdtPr>
            <w:id w:val="-521243642"/>
            <w:placeholder>
              <w:docPart w:val="4EB02465FB5A47B5B3D12DA5A0CC864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0DF665F4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676" w:type="pct"/>
            <w:gridSpan w:val="4"/>
            <w:tcBorders>
              <w:bottom w:val="single" w:sz="4" w:space="0" w:color="auto"/>
            </w:tcBorders>
            <w:vAlign w:val="bottom"/>
          </w:tcPr>
          <w:p w14:paraId="40B20A6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FF7840A" w14:textId="77777777" w:rsidTr="00E075F6">
        <w:trPr>
          <w:trHeight w:val="696"/>
        </w:trPr>
        <w:sdt>
          <w:sdtPr>
            <w:id w:val="83577009"/>
            <w:placeholder>
              <w:docPart w:val="BD55C4A83E0F4A95B5FD823C42782A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5104A060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546" w:type="pct"/>
            <w:tcBorders>
              <w:bottom w:val="single" w:sz="4" w:space="0" w:color="auto"/>
            </w:tcBorders>
            <w:vAlign w:val="bottom"/>
          </w:tcPr>
          <w:p w14:paraId="39896EC6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46B66F8EF92B426782D724A878C060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0" w:type="pct"/>
                <w:vAlign w:val="bottom"/>
              </w:tcPr>
              <w:p w14:paraId="686B6AFC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379" w:type="pct"/>
            <w:gridSpan w:val="2"/>
            <w:tcBorders>
              <w:bottom w:val="single" w:sz="4" w:space="0" w:color="auto"/>
            </w:tcBorders>
            <w:vAlign w:val="bottom"/>
          </w:tcPr>
          <w:p w14:paraId="7BF42334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3174153C" w14:textId="77777777" w:rsidTr="00E075F6">
        <w:trPr>
          <w:trHeight w:val="598"/>
        </w:trPr>
        <w:sdt>
          <w:sdtPr>
            <w:id w:val="-965116832"/>
            <w:placeholder>
              <w:docPart w:val="3D07116F7BE54E81BDFE14F97FC9DE1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24" w:type="pct"/>
                <w:gridSpan w:val="3"/>
                <w:vAlign w:val="bottom"/>
              </w:tcPr>
              <w:p w14:paraId="3591611B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676" w:type="pct"/>
            <w:gridSpan w:val="4"/>
            <w:tcBorders>
              <w:bottom w:val="single" w:sz="4" w:space="0" w:color="auto"/>
            </w:tcBorders>
            <w:vAlign w:val="bottom"/>
          </w:tcPr>
          <w:p w14:paraId="25470AB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E5CA829" w14:textId="77777777" w:rsidTr="00E075F6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4D5F5C16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190F9188" w14:textId="77777777" w:rsidTr="00E075F6">
        <w:trPr>
          <w:trHeight w:val="586"/>
        </w:trPr>
        <w:sdt>
          <w:sdtPr>
            <w:id w:val="1576013153"/>
            <w:placeholder>
              <w:docPart w:val="A796E9459BF0493A96D20EE8C231AD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7"/>
                <w:vAlign w:val="bottom"/>
              </w:tcPr>
              <w:p w14:paraId="23AC0384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2EF74551" w14:textId="77777777" w:rsidTr="00E075F6">
        <w:trPr>
          <w:trHeight w:val="512"/>
        </w:trPr>
        <w:tc>
          <w:tcPr>
            <w:tcW w:w="547" w:type="pct"/>
            <w:gridSpan w:val="2"/>
          </w:tcPr>
          <w:p w14:paraId="054ED930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3CEEC48E" w14:textId="4C812B09" w:rsidR="00346DE2" w:rsidRDefault="00044DF6" w:rsidP="00346DE2">
            <w:r>
              <w:t xml:space="preserve">Board </w:t>
            </w:r>
            <w:r w:rsidR="00E80ADB">
              <w:t>Member</w:t>
            </w:r>
          </w:p>
        </w:tc>
      </w:tr>
      <w:tr w:rsidR="00346DE2" w:rsidRPr="00846B76" w14:paraId="3B7EB323" w14:textId="77777777" w:rsidTr="00E075F6">
        <w:trPr>
          <w:trHeight w:val="500"/>
        </w:trPr>
        <w:tc>
          <w:tcPr>
            <w:tcW w:w="547" w:type="pct"/>
            <w:gridSpan w:val="2"/>
          </w:tcPr>
          <w:p w14:paraId="5F2B041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104829F7" w14:textId="5D3D8C89" w:rsidR="00346DE2" w:rsidRDefault="00044DF6" w:rsidP="00346DE2">
            <w:r>
              <w:t xml:space="preserve">Event </w:t>
            </w:r>
            <w:r w:rsidR="00E80ADB">
              <w:t>C</w:t>
            </w:r>
            <w:r w:rsidR="00185D09">
              <w:t>ommittee</w:t>
            </w:r>
          </w:p>
        </w:tc>
      </w:tr>
      <w:tr w:rsidR="00346DE2" w:rsidRPr="00846B76" w14:paraId="5C7208AF" w14:textId="77777777" w:rsidTr="00E075F6">
        <w:trPr>
          <w:trHeight w:val="512"/>
        </w:trPr>
        <w:tc>
          <w:tcPr>
            <w:tcW w:w="547" w:type="pct"/>
            <w:gridSpan w:val="2"/>
          </w:tcPr>
          <w:p w14:paraId="28EC97E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178B7772" w14:textId="11E9067A" w:rsidR="00346DE2" w:rsidRDefault="00E80ADB" w:rsidP="00346DE2">
            <w:r>
              <w:t>Bylaws Committee</w:t>
            </w:r>
          </w:p>
        </w:tc>
      </w:tr>
      <w:tr w:rsidR="00346DE2" w:rsidRPr="00846B76" w14:paraId="6F717C07" w14:textId="77777777" w:rsidTr="00E075F6">
        <w:trPr>
          <w:trHeight w:val="512"/>
        </w:trPr>
        <w:tc>
          <w:tcPr>
            <w:tcW w:w="547" w:type="pct"/>
            <w:gridSpan w:val="2"/>
          </w:tcPr>
          <w:p w14:paraId="1DC40B3A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04EF67E5" w14:textId="56F573D2" w:rsidR="00346DE2" w:rsidRDefault="00E80ADB" w:rsidP="00346DE2">
            <w:r>
              <w:t>B</w:t>
            </w:r>
            <w:r w:rsidR="00185D09">
              <w:t>udget</w:t>
            </w:r>
            <w:r>
              <w:t xml:space="preserve"> Committee</w:t>
            </w:r>
          </w:p>
        </w:tc>
      </w:tr>
      <w:tr w:rsidR="00185D09" w14:paraId="285E1A09" w14:textId="77777777" w:rsidTr="00E075F6">
        <w:trPr>
          <w:trHeight w:val="500"/>
        </w:trPr>
        <w:tc>
          <w:tcPr>
            <w:tcW w:w="547" w:type="pct"/>
            <w:gridSpan w:val="2"/>
          </w:tcPr>
          <w:p w14:paraId="12C13329" w14:textId="77777777" w:rsidR="00185D09" w:rsidRPr="00346DE2" w:rsidRDefault="00185D09" w:rsidP="00AA333F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18D46CC9" w14:textId="77777777" w:rsidR="00185D09" w:rsidRDefault="00185D09" w:rsidP="00AA333F">
            <w:r>
              <w:t>Beautification Committee</w:t>
            </w:r>
          </w:p>
        </w:tc>
      </w:tr>
      <w:tr w:rsidR="00185D09" w14:paraId="5E12AC60" w14:textId="77777777" w:rsidTr="00E075F6">
        <w:trPr>
          <w:trHeight w:val="512"/>
        </w:trPr>
        <w:tc>
          <w:tcPr>
            <w:tcW w:w="547" w:type="pct"/>
            <w:gridSpan w:val="2"/>
          </w:tcPr>
          <w:p w14:paraId="3C658D56" w14:textId="77777777" w:rsidR="00185D09" w:rsidRPr="00346DE2" w:rsidRDefault="00185D09" w:rsidP="00AA333F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1EEBFB41" w14:textId="25B580FE" w:rsidR="00E075F6" w:rsidRDefault="00185D09" w:rsidP="00AA333F">
            <w:r>
              <w:t>Nominating Committee</w:t>
            </w:r>
          </w:p>
        </w:tc>
      </w:tr>
      <w:tr w:rsidR="00346DE2" w:rsidRPr="00846B76" w14:paraId="5EC5E100" w14:textId="77777777" w:rsidTr="00E075F6">
        <w:trPr>
          <w:trHeight w:val="500"/>
        </w:trPr>
        <w:tc>
          <w:tcPr>
            <w:tcW w:w="547" w:type="pct"/>
            <w:gridSpan w:val="2"/>
          </w:tcPr>
          <w:p w14:paraId="46B25FF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bookmarkStart w:id="0" w:name="_GoBack"/>
            <w:bookmarkEnd w:id="0"/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53" w:type="pct"/>
            <w:gridSpan w:val="5"/>
            <w:vAlign w:val="bottom"/>
          </w:tcPr>
          <w:p w14:paraId="4417C3F8" w14:textId="3708D0B2" w:rsidR="00E075F6" w:rsidRDefault="00CB2218" w:rsidP="00346DE2">
            <w:sdt>
              <w:sdtPr>
                <w:id w:val="323404376"/>
                <w:placeholder>
                  <w:docPart w:val="C46DDB2DBC224C589C36E5C93B6A2C74"/>
                </w:placeholder>
                <w:temporary/>
                <w:showingPlcHdr/>
                <w15:appearance w15:val="hidden"/>
              </w:sdtPr>
              <w:sdtEndPr/>
              <w:sdtContent>
                <w:r w:rsidR="00346DE2" w:rsidRPr="00346DE2">
                  <w:t>Communications</w:t>
                </w:r>
              </w:sdtContent>
            </w:sdt>
            <w:r w:rsidR="00044DF6">
              <w:t>:  Newsletter Editor, Facebook Editor, etc.</w:t>
            </w:r>
          </w:p>
        </w:tc>
      </w:tr>
      <w:tr w:rsidR="00E075F6" w14:paraId="3685D64D" w14:textId="77777777" w:rsidTr="00E075F6">
        <w:trPr>
          <w:gridAfter w:val="1"/>
          <w:wAfter w:w="137" w:type="pct"/>
        </w:trPr>
        <w:tc>
          <w:tcPr>
            <w:tcW w:w="534" w:type="pct"/>
          </w:tcPr>
          <w:p w14:paraId="72D6407B" w14:textId="77777777" w:rsidR="00E075F6" w:rsidRPr="00346DE2" w:rsidRDefault="00E075F6" w:rsidP="00AA333F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329" w:type="pct"/>
            <w:gridSpan w:val="5"/>
            <w:vAlign w:val="bottom"/>
          </w:tcPr>
          <w:p w14:paraId="2074A90B" w14:textId="29248F14" w:rsidR="00E075F6" w:rsidRDefault="00E075F6" w:rsidP="00AA333F">
            <w:r>
              <w:t>Other  ______________________________________________</w:t>
            </w:r>
          </w:p>
        </w:tc>
      </w:tr>
      <w:tr w:rsidR="00E075F6" w:rsidRPr="00846B76" w14:paraId="6567F6B9" w14:textId="77777777" w:rsidTr="00E075F6">
        <w:trPr>
          <w:trHeight w:val="500"/>
        </w:trPr>
        <w:tc>
          <w:tcPr>
            <w:tcW w:w="547" w:type="pct"/>
            <w:gridSpan w:val="2"/>
          </w:tcPr>
          <w:p w14:paraId="48494FE9" w14:textId="77777777" w:rsidR="00E075F6" w:rsidRPr="00266DE7" w:rsidRDefault="00E075F6" w:rsidP="001C4A3D">
            <w:pPr>
              <w:spacing w:before="120"/>
              <w:ind w:left="432"/>
              <w:rPr>
                <w:sz w:val="36"/>
              </w:rPr>
            </w:pPr>
          </w:p>
        </w:tc>
        <w:tc>
          <w:tcPr>
            <w:tcW w:w="4453" w:type="pct"/>
            <w:gridSpan w:val="5"/>
            <w:vAlign w:val="bottom"/>
          </w:tcPr>
          <w:p w14:paraId="3F8B7DDA" w14:textId="77777777" w:rsidR="00E075F6" w:rsidRDefault="00E075F6" w:rsidP="00346DE2"/>
        </w:tc>
      </w:tr>
      <w:tr w:rsidR="00650259" w:rsidRPr="00846B76" w14:paraId="702FD03A" w14:textId="77777777" w:rsidTr="00E075F6">
        <w:trPr>
          <w:trHeight w:val="54"/>
        </w:trPr>
        <w:tc>
          <w:tcPr>
            <w:tcW w:w="5000" w:type="pct"/>
            <w:gridSpan w:val="7"/>
            <w:shd w:val="clear" w:color="auto" w:fill="auto"/>
          </w:tcPr>
          <w:p w14:paraId="1DA2234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55429D1" w14:textId="3F87471F" w:rsidR="00CE6104" w:rsidRDefault="00CE6104" w:rsidP="00E677FE">
      <w:pPr>
        <w:spacing w:after="0"/>
        <w:rPr>
          <w:sz w:val="16"/>
          <w:szCs w:val="16"/>
        </w:rPr>
      </w:pPr>
    </w:p>
    <w:p w14:paraId="43C046CE" w14:textId="6ABC3FB0" w:rsidR="00044DF6" w:rsidRPr="00044DF6" w:rsidRDefault="00044DF6" w:rsidP="00044DF6">
      <w:pPr>
        <w:rPr>
          <w:sz w:val="16"/>
          <w:szCs w:val="16"/>
        </w:rPr>
      </w:pPr>
    </w:p>
    <w:p w14:paraId="52E42731" w14:textId="15C05DFE" w:rsidR="00044DF6" w:rsidRPr="00044DF6" w:rsidRDefault="00044DF6" w:rsidP="00044DF6">
      <w:pPr>
        <w:tabs>
          <w:tab w:val="left" w:pos="8208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044DF6" w:rsidRPr="00044DF6" w:rsidSect="00366652">
      <w:headerReference w:type="default" r:id="rId10"/>
      <w:footerReference w:type="default" r:id="rId11"/>
      <w:pgSz w:w="12240" w:h="15840"/>
      <w:pgMar w:top="1440" w:right="1440" w:bottom="1008" w:left="1440" w:header="864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7BF6C" w14:textId="77777777" w:rsidR="00CB2218" w:rsidRDefault="00CB2218" w:rsidP="00650259">
      <w:pPr>
        <w:spacing w:after="0" w:line="240" w:lineRule="auto"/>
      </w:pPr>
      <w:r>
        <w:separator/>
      </w:r>
    </w:p>
  </w:endnote>
  <w:endnote w:type="continuationSeparator" w:id="0">
    <w:p w14:paraId="0DE176BA" w14:textId="77777777" w:rsidR="00CB2218" w:rsidRDefault="00CB221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DFBB35-6602-4678-8ACE-624820981E4A}"/>
    <w:embedBold r:id="rId2" w:fontKey="{9EBB560B-89DF-413B-A6D0-17A9928882A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F028C1A-FA43-4A35-B433-F9FF78689BD6}"/>
    <w:embedBold r:id="rId4" w:fontKey="{E4A06ED5-9E67-4112-9E98-22B5DE10F3E9}"/>
    <w:embedItalic r:id="rId5" w:fontKey="{C7466A44-62E5-4FF7-9FB0-F2E9B2F7B1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908E7E2-8D1A-41BE-B435-EF5880715A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C8BE2899-0E0D-404B-AE6E-B077D255A1C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31DA80E2-CF1D-4A7E-88F0-7F3028063AAF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9" w:fontKey="{14A00FDD-3C06-4150-8456-976CE142EB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516A3B64" w14:textId="77777777" w:rsidTr="00C4167A">
      <w:tc>
        <w:tcPr>
          <w:tcW w:w="4675" w:type="dxa"/>
          <w:vAlign w:val="center"/>
        </w:tcPr>
        <w:p w14:paraId="5ACFED10" w14:textId="3954F237" w:rsidR="002462F3" w:rsidRPr="00366652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rFonts w:ascii="Times New Roman" w:hAnsi="Times New Roman" w:cs="Times New Roman"/>
              <w:sz w:val="18"/>
              <w:szCs w:val="18"/>
            </w:rPr>
          </w:pPr>
          <w:r w:rsidRPr="002462F3">
            <w:rPr>
              <w:noProof/>
              <w:sz w:val="18"/>
              <w:szCs w:val="24"/>
            </w:rPr>
            <w:drawing>
              <wp:anchor distT="0" distB="0" distL="114300" distR="114300" simplePos="0" relativeHeight="251662336" behindDoc="0" locked="0" layoutInCell="1" allowOverlap="1" wp14:anchorId="273AFBF6" wp14:editId="2619B286">
                <wp:simplePos x="0" y="0"/>
                <wp:positionH relativeFrom="column">
                  <wp:posOffset>457200</wp:posOffset>
                </wp:positionH>
                <wp:positionV relativeFrom="paragraph">
                  <wp:posOffset>1905</wp:posOffset>
                </wp:positionV>
                <wp:extent cx="541020" cy="815045"/>
                <wp:effectExtent l="0" t="0" r="0" b="4445"/>
                <wp:wrapSquare wrapText="bothSides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815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sz w:val="18"/>
              <w:szCs w:val="18"/>
            </w:rPr>
            <w:t xml:space="preserve">     </w:t>
          </w:r>
          <w:r w:rsidR="00044DF6" w:rsidRPr="00366652">
            <w:rPr>
              <w:rFonts w:ascii="Times New Roman" w:hAnsi="Times New Roman" w:cs="Times New Roman"/>
              <w:sz w:val="18"/>
              <w:szCs w:val="18"/>
            </w:rPr>
            <w:t>BMRPOA, Inc.</w:t>
          </w:r>
        </w:p>
        <w:p w14:paraId="4759A580" w14:textId="38BCAA5D" w:rsidR="00044DF6" w:rsidRPr="00366652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     </w:t>
          </w:r>
          <w:r w:rsidR="00044DF6" w:rsidRPr="00366652">
            <w:rPr>
              <w:rFonts w:ascii="Times New Roman" w:hAnsi="Times New Roman" w:cs="Times New Roman"/>
              <w:sz w:val="18"/>
              <w:szCs w:val="18"/>
            </w:rPr>
            <w:t>POB 797</w:t>
          </w:r>
        </w:p>
        <w:p w14:paraId="218051FE" w14:textId="7BAA9B21" w:rsidR="00044DF6" w:rsidRPr="00366652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 xml:space="preserve">     </w:t>
          </w:r>
          <w:r w:rsidR="00044DF6" w:rsidRPr="00366652">
            <w:rPr>
              <w:rFonts w:ascii="Times New Roman" w:hAnsi="Times New Roman" w:cs="Times New Roman"/>
              <w:sz w:val="18"/>
              <w:szCs w:val="18"/>
            </w:rPr>
            <w:t>Stanhope, NJ 07874</w:t>
          </w:r>
        </w:p>
        <w:p w14:paraId="7F9A3617" w14:textId="77777777" w:rsidR="00366652" w:rsidRPr="00366652" w:rsidRDefault="00366652" w:rsidP="00044DF6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rFonts w:ascii="Times New Roman" w:hAnsi="Times New Roman" w:cs="Times New Roman"/>
              <w:sz w:val="18"/>
              <w:szCs w:val="18"/>
            </w:rPr>
          </w:pPr>
        </w:p>
        <w:p w14:paraId="3E4552A8" w14:textId="77777777" w:rsidR="00366652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T </w:t>
          </w:r>
          <w:r w:rsidRPr="00366652">
            <w:rPr>
              <w:sz w:val="18"/>
              <w:szCs w:val="18"/>
            </w:rPr>
            <w:t>973-347-1040</w:t>
          </w:r>
          <w:r>
            <w:rPr>
              <w:sz w:val="18"/>
              <w:szCs w:val="18"/>
            </w:rPr>
            <w:t xml:space="preserve">  | F 973-347-1767</w:t>
          </w:r>
        </w:p>
        <w:p w14:paraId="09403DB0" w14:textId="707FECB0" w:rsidR="00366652" w:rsidRPr="00366652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     Email  </w:t>
          </w:r>
          <w:r w:rsidRPr="00366652">
            <w:rPr>
              <w:sz w:val="18"/>
              <w:szCs w:val="18"/>
            </w:rPr>
            <w:t>bmrpoa@gmail.com</w:t>
          </w:r>
        </w:p>
        <w:p w14:paraId="1A32D0BC" w14:textId="4CF34608" w:rsidR="00366652" w:rsidRPr="00044DF6" w:rsidRDefault="00366652" w:rsidP="00366652">
          <w:pPr>
            <w:tabs>
              <w:tab w:val="center" w:pos="4680"/>
              <w:tab w:val="right" w:pos="9810"/>
            </w:tabs>
            <w:spacing w:after="0" w:line="240" w:lineRule="auto"/>
            <w:ind w:left="720"/>
            <w:rPr>
              <w:sz w:val="22"/>
              <w:szCs w:val="22"/>
            </w:rPr>
          </w:pPr>
          <w:r>
            <w:rPr>
              <w:sz w:val="22"/>
              <w:szCs w:val="22"/>
            </w:rPr>
            <w:t xml:space="preserve">  </w:t>
          </w:r>
        </w:p>
      </w:tc>
      <w:tc>
        <w:tcPr>
          <w:tcW w:w="4675" w:type="dxa"/>
          <w:vAlign w:val="center"/>
        </w:tcPr>
        <w:p w14:paraId="2A7E7C10" w14:textId="106122E3" w:rsidR="002462F3" w:rsidRPr="002462F3" w:rsidRDefault="002462F3" w:rsidP="00044DF6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3755367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734EC" w14:textId="77777777" w:rsidR="00CB2218" w:rsidRDefault="00CB2218" w:rsidP="00650259">
      <w:pPr>
        <w:spacing w:after="0" w:line="240" w:lineRule="auto"/>
      </w:pPr>
      <w:r>
        <w:separator/>
      </w:r>
    </w:p>
  </w:footnote>
  <w:footnote w:type="continuationSeparator" w:id="0">
    <w:p w14:paraId="16DD0FA7" w14:textId="77777777" w:rsidR="00CB2218" w:rsidRDefault="00CB221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73CD8" w14:textId="55427A6D" w:rsidR="00650259" w:rsidRDefault="00044DF6" w:rsidP="00731F26">
    <w:pPr>
      <w:pStyle w:val="NoSpacing"/>
    </w:pPr>
    <w:r>
      <w:rPr>
        <w:noProof/>
      </w:rPr>
      <mc:AlternateContent>
        <mc:Choice Requires="wps">
          <w:drawing>
            <wp:anchor distT="0" distB="0" distL="118745" distR="118745" simplePos="0" relativeHeight="251661312" behindDoc="1" locked="0" layoutInCell="1" allowOverlap="0" wp14:anchorId="60F281D8" wp14:editId="6B6FEA95">
              <wp:simplePos x="0" y="0"/>
              <wp:positionH relativeFrom="margin">
                <wp:align>right</wp:align>
              </wp:positionH>
              <wp:positionV relativeFrom="page">
                <wp:posOffset>449580</wp:posOffset>
              </wp:positionV>
              <wp:extent cx="5943600" cy="449580"/>
              <wp:effectExtent l="0" t="0" r="0" b="7620"/>
              <wp:wrapSquare wrapText="bothSides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44958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C62024" w14:textId="77777777" w:rsidR="00044DF6" w:rsidRDefault="00044DF6" w:rsidP="00044DF6">
                          <w:pPr>
                            <w:pStyle w:val="Head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360D4B52" wp14:editId="370F62EE">
                                <wp:extent cx="1089660" cy="269240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raising-hands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837473B0-CC2E-450A-ABE3-18F120FF3D39}">
                                              <a1611:picAttrSrcUrl xmlns:a1611="http://schemas.microsoft.com/office/drawing/2016/11/main" r:id="rId2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9660" cy="269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 xml:space="preserve">      </w:t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>
                            <w:rPr>
                              <w:caps/>
                              <w:color w:val="FFFFFF" w:themeColor="background1"/>
                            </w:rPr>
                            <w:tab/>
                          </w:r>
                          <w:r w:rsidRPr="00506E3F">
                            <w:rPr>
                              <w:rFonts w:ascii="Arial Rounded MT Bold" w:hAnsi="Arial Rounded MT Bold"/>
                              <w:caps/>
                              <w:color w:val="FFFFFF" w:themeColor="background1"/>
                              <w:sz w:val="48"/>
                              <w:szCs w:val="48"/>
                            </w:rPr>
                            <w:t>VOLUNTEER</w:t>
                          </w:r>
                        </w:p>
                        <w:p w14:paraId="65CBF851" w14:textId="77777777" w:rsidR="00044DF6" w:rsidRDefault="00044DF6" w:rsidP="00044DF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F281D8" id="Rectangle 2" o:spid="_x0000_s1026" style="position:absolute;margin-left:416.8pt;margin-top:35.4pt;width:468pt;height:35.4pt;z-index:-251655168;visibility:visible;mso-wrap-style:square;mso-width-percent: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" o:allowoverlap="f" fillcolor="#155078 [3204]" stroked="f" strokeweight="1pt">
              <v:textbox>
                <w:txbxContent>
                  <w:p w14:paraId="62C62024" w14:textId="77777777" w:rsidR="00044DF6" w:rsidRDefault="00044DF6" w:rsidP="00044DF6">
                    <w:pPr>
                      <w:pStyle w:val="Head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noProof/>
                        <w:color w:val="FFFFFF" w:themeColor="background1"/>
                      </w:rPr>
                      <w:drawing>
                        <wp:inline distT="0" distB="0" distL="0" distR="0" wp14:anchorId="360D4B52" wp14:editId="370F62EE">
                          <wp:extent cx="1089660" cy="269240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raising-hands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837473B0-CC2E-450A-ABE3-18F120FF3D39}">
                                        <a1611:picAttrSrcUrl xmlns:a1611="http://schemas.microsoft.com/office/drawing/2016/11/main" r:id="rId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9660" cy="2692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aps/>
                        <w:color w:val="FFFFFF" w:themeColor="background1"/>
                      </w:rPr>
                      <w:t xml:space="preserve">      </w:t>
                    </w:r>
                    <w:r>
                      <w:rPr>
                        <w:caps/>
                        <w:color w:val="FFFFFF" w:themeColor="background1"/>
                      </w:rPr>
                      <w:tab/>
                    </w:r>
                    <w:r>
                      <w:rPr>
                        <w:caps/>
                        <w:color w:val="FFFFFF" w:themeColor="background1"/>
                      </w:rPr>
                      <w:tab/>
                    </w:r>
                    <w:r w:rsidRPr="00506E3F">
                      <w:rPr>
                        <w:rFonts w:ascii="Arial Rounded MT Bold" w:hAnsi="Arial Rounded MT Bold"/>
                        <w:caps/>
                        <w:color w:val="FFFFFF" w:themeColor="background1"/>
                        <w:sz w:val="48"/>
                        <w:szCs w:val="48"/>
                      </w:rPr>
                      <w:t>VOLUNTEER</w:t>
                    </w:r>
                  </w:p>
                  <w:p w14:paraId="65CBF851" w14:textId="77777777" w:rsidR="00044DF6" w:rsidRDefault="00044DF6" w:rsidP="00044DF6"/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DF6"/>
    <w:rsid w:val="00044DF6"/>
    <w:rsid w:val="00052382"/>
    <w:rsid w:val="0006568A"/>
    <w:rsid w:val="00076F0F"/>
    <w:rsid w:val="00084253"/>
    <w:rsid w:val="000D1F49"/>
    <w:rsid w:val="001727CA"/>
    <w:rsid w:val="00185D09"/>
    <w:rsid w:val="00193619"/>
    <w:rsid w:val="001C4A3D"/>
    <w:rsid w:val="002462F3"/>
    <w:rsid w:val="002C56E6"/>
    <w:rsid w:val="00346DE2"/>
    <w:rsid w:val="00361E11"/>
    <w:rsid w:val="00366652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B25CE8"/>
    <w:rsid w:val="00BB4CF3"/>
    <w:rsid w:val="00BD4753"/>
    <w:rsid w:val="00BD5CB1"/>
    <w:rsid w:val="00BE62EE"/>
    <w:rsid w:val="00C003BA"/>
    <w:rsid w:val="00C46878"/>
    <w:rsid w:val="00CB2218"/>
    <w:rsid w:val="00CB4A51"/>
    <w:rsid w:val="00CD4532"/>
    <w:rsid w:val="00CD47B0"/>
    <w:rsid w:val="00CE6104"/>
    <w:rsid w:val="00CE7918"/>
    <w:rsid w:val="00D16163"/>
    <w:rsid w:val="00D27C15"/>
    <w:rsid w:val="00DB3FAD"/>
    <w:rsid w:val="00E075F6"/>
    <w:rsid w:val="00E61C09"/>
    <w:rsid w:val="00E677FE"/>
    <w:rsid w:val="00E80ADB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735C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tabs>
        <w:tab w:val="num" w:pos="360"/>
      </w:tabs>
      <w:spacing w:before="120"/>
      <w:ind w:left="0" w:firstLine="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4D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D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hyperlink" Target="http://essentialschools.org/join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essentialschools.org/join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ie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53AE9B19A5546E4A0FFD28BBF113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049ED-86C4-442F-96C0-AE11F4CF7FEF}"/>
      </w:docPartPr>
      <w:docPartBody>
        <w:p w:rsidR="00373327" w:rsidRDefault="00FF1D81">
          <w:pPr>
            <w:pStyle w:val="853AE9B19A5546E4A0FFD28BBF113CC9"/>
          </w:pPr>
          <w:r w:rsidRPr="00346DE2">
            <w:t>First Name</w:t>
          </w:r>
        </w:p>
      </w:docPartBody>
    </w:docPart>
    <w:docPart>
      <w:docPartPr>
        <w:name w:val="2BD2D89FE7354FD98B88D2CFC90D1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BA286-544A-450E-B9AF-AAC9F27723D5}"/>
      </w:docPartPr>
      <w:docPartBody>
        <w:p w:rsidR="00373327" w:rsidRDefault="00FF1D81">
          <w:pPr>
            <w:pStyle w:val="2BD2D89FE7354FD98B88D2CFC90D1AD1"/>
          </w:pPr>
          <w:r w:rsidRPr="00346DE2">
            <w:t>Last Name</w:t>
          </w:r>
        </w:p>
      </w:docPartBody>
    </w:docPart>
    <w:docPart>
      <w:docPartPr>
        <w:name w:val="F254232C29DF4768A0A8684EA9285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BE390-E5D0-4799-AC09-2407748FCCA1}"/>
      </w:docPartPr>
      <w:docPartBody>
        <w:p w:rsidR="00373327" w:rsidRDefault="00FF1D81">
          <w:pPr>
            <w:pStyle w:val="F254232C29DF4768A0A8684EA9285E59"/>
          </w:pPr>
          <w:r w:rsidRPr="00346DE2">
            <w:t>Address</w:t>
          </w:r>
        </w:p>
      </w:docPartBody>
    </w:docPart>
    <w:docPart>
      <w:docPartPr>
        <w:name w:val="4EB02465FB5A47B5B3D12DA5A0CC8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9973A-41E0-4ECF-AF0D-48F0382A8245}"/>
      </w:docPartPr>
      <w:docPartBody>
        <w:p w:rsidR="00373327" w:rsidRDefault="00FF1D81">
          <w:pPr>
            <w:pStyle w:val="4EB02465FB5A47B5B3D12DA5A0CC8646"/>
          </w:pPr>
          <w:r w:rsidRPr="00346DE2">
            <w:t>City/State/Zip</w:t>
          </w:r>
        </w:p>
      </w:docPartBody>
    </w:docPart>
    <w:docPart>
      <w:docPartPr>
        <w:name w:val="BD55C4A83E0F4A95B5FD823C42782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A50AE-A363-4812-9FAD-064FCF6CC216}"/>
      </w:docPartPr>
      <w:docPartBody>
        <w:p w:rsidR="00373327" w:rsidRDefault="00FF1D81">
          <w:pPr>
            <w:pStyle w:val="BD55C4A83E0F4A95B5FD823C42782AAC"/>
          </w:pPr>
          <w:r w:rsidRPr="00346DE2">
            <w:t>Home Phone</w:t>
          </w:r>
        </w:p>
      </w:docPartBody>
    </w:docPart>
    <w:docPart>
      <w:docPartPr>
        <w:name w:val="46B66F8EF92B426782D724A878C06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EEB20-C549-4FC8-A6AC-FD4D9930D7E6}"/>
      </w:docPartPr>
      <w:docPartBody>
        <w:p w:rsidR="00373327" w:rsidRDefault="00FF1D81">
          <w:pPr>
            <w:pStyle w:val="46B66F8EF92B426782D724A878C06078"/>
          </w:pPr>
          <w:r w:rsidRPr="00346DE2">
            <w:t>Cell Phone</w:t>
          </w:r>
        </w:p>
      </w:docPartBody>
    </w:docPart>
    <w:docPart>
      <w:docPartPr>
        <w:name w:val="3D07116F7BE54E81BDFE14F97FC9D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DB0734-D3B2-4C34-8816-D7F890AAB16C}"/>
      </w:docPartPr>
      <w:docPartBody>
        <w:p w:rsidR="00373327" w:rsidRDefault="00FF1D81">
          <w:pPr>
            <w:pStyle w:val="3D07116F7BE54E81BDFE14F97FC9DE19"/>
          </w:pPr>
          <w:r w:rsidRPr="00346DE2">
            <w:t>Email</w:t>
          </w:r>
        </w:p>
      </w:docPartBody>
    </w:docPart>
    <w:docPart>
      <w:docPartPr>
        <w:name w:val="A796E9459BF0493A96D20EE8C231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DA8B2-C09A-487C-BDEE-D0EBE7E88183}"/>
      </w:docPartPr>
      <w:docPartBody>
        <w:p w:rsidR="00373327" w:rsidRDefault="00FF1D81">
          <w:pPr>
            <w:pStyle w:val="A796E9459BF0493A96D20EE8C231AD3A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C46DDB2DBC224C589C36E5C93B6A2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9D586-44E2-48DF-909A-54FDDE132380}"/>
      </w:docPartPr>
      <w:docPartBody>
        <w:p w:rsidR="00373327" w:rsidRDefault="00FF1D81">
          <w:pPr>
            <w:pStyle w:val="C46DDB2DBC224C589C36E5C93B6A2C74"/>
          </w:pPr>
          <w:r w:rsidRPr="00346DE2">
            <w:t>Communications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D81"/>
    <w:rsid w:val="002524E6"/>
    <w:rsid w:val="00373327"/>
    <w:rsid w:val="00FF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3AE9B19A5546E4A0FFD28BBF113CC9">
    <w:name w:val="853AE9B19A5546E4A0FFD28BBF113CC9"/>
  </w:style>
  <w:style w:type="paragraph" w:customStyle="1" w:styleId="2BD2D89FE7354FD98B88D2CFC90D1AD1">
    <w:name w:val="2BD2D89FE7354FD98B88D2CFC90D1AD1"/>
  </w:style>
  <w:style w:type="paragraph" w:customStyle="1" w:styleId="F254232C29DF4768A0A8684EA9285E59">
    <w:name w:val="F254232C29DF4768A0A8684EA9285E59"/>
  </w:style>
  <w:style w:type="paragraph" w:customStyle="1" w:styleId="4EB02465FB5A47B5B3D12DA5A0CC8646">
    <w:name w:val="4EB02465FB5A47B5B3D12DA5A0CC8646"/>
  </w:style>
  <w:style w:type="paragraph" w:customStyle="1" w:styleId="BD55C4A83E0F4A95B5FD823C42782AAC">
    <w:name w:val="BD55C4A83E0F4A95B5FD823C42782AAC"/>
  </w:style>
  <w:style w:type="paragraph" w:customStyle="1" w:styleId="46B66F8EF92B426782D724A878C06078">
    <w:name w:val="46B66F8EF92B426782D724A878C06078"/>
  </w:style>
  <w:style w:type="paragraph" w:customStyle="1" w:styleId="3D07116F7BE54E81BDFE14F97FC9DE19">
    <w:name w:val="3D07116F7BE54E81BDFE14F97FC9DE19"/>
  </w:style>
  <w:style w:type="paragraph" w:customStyle="1" w:styleId="A796E9459BF0493A96D20EE8C231AD3A">
    <w:name w:val="A796E9459BF0493A96D20EE8C231AD3A"/>
  </w:style>
  <w:style w:type="paragraph" w:customStyle="1" w:styleId="D785E39CF57A406799EB6E8C53A958E1">
    <w:name w:val="D785E39CF57A406799EB6E8C53A958E1"/>
  </w:style>
  <w:style w:type="paragraph" w:customStyle="1" w:styleId="D827D6CB132540A49B57F6DC12632EA9">
    <w:name w:val="D827D6CB132540A49B57F6DC12632EA9"/>
  </w:style>
  <w:style w:type="paragraph" w:customStyle="1" w:styleId="92BC377F1B434ED78A4592010FE8A918">
    <w:name w:val="92BC377F1B434ED78A4592010FE8A918"/>
  </w:style>
  <w:style w:type="paragraph" w:customStyle="1" w:styleId="CF1BEA11EFAA413593305883C0A9300B">
    <w:name w:val="CF1BEA11EFAA413593305883C0A9300B"/>
  </w:style>
  <w:style w:type="paragraph" w:customStyle="1" w:styleId="3D7EEB3C6CC142639953A830B7F37207">
    <w:name w:val="3D7EEB3C6CC142639953A830B7F37207"/>
  </w:style>
  <w:style w:type="paragraph" w:customStyle="1" w:styleId="B2DB32354792426D94BE4BA186DC58FC">
    <w:name w:val="B2DB32354792426D94BE4BA186DC58FC"/>
  </w:style>
  <w:style w:type="paragraph" w:customStyle="1" w:styleId="C46DDB2DBC224C589C36E5C93B6A2C74">
    <w:name w:val="C46DDB2DBC224C589C36E5C93B6A2C74"/>
  </w:style>
  <w:style w:type="paragraph" w:customStyle="1" w:styleId="B08E34B918294D75985F2F13E0E4B486">
    <w:name w:val="B08E34B918294D75985F2F13E0E4B486"/>
  </w:style>
  <w:style w:type="paragraph" w:customStyle="1" w:styleId="A791316F28EA49358B601DDD68038B68">
    <w:name w:val="A791316F28EA49358B601DDD68038B68"/>
  </w:style>
  <w:style w:type="paragraph" w:customStyle="1" w:styleId="D358AEC81DC94238999C52EDB1F437B9">
    <w:name w:val="D358AEC81DC94238999C52EDB1F437B9"/>
  </w:style>
  <w:style w:type="paragraph" w:customStyle="1" w:styleId="37139D3F99614271AEAF9A6A6D02E8D0">
    <w:name w:val="37139D3F99614271AEAF9A6A6D02E8D0"/>
  </w:style>
  <w:style w:type="paragraph" w:customStyle="1" w:styleId="6D3CB57A23DF415F8E10033AD417C01E">
    <w:name w:val="6D3CB57A23DF415F8E10033AD417C01E"/>
  </w:style>
  <w:style w:type="paragraph" w:customStyle="1" w:styleId="7522098FCE464108B8BC41FD5C186368">
    <w:name w:val="7522098FCE464108B8BC41FD5C186368"/>
  </w:style>
  <w:style w:type="paragraph" w:customStyle="1" w:styleId="7ED2DAD4EF7D490386087FF2A553D21E">
    <w:name w:val="7ED2DAD4EF7D490386087FF2A553D21E"/>
  </w:style>
  <w:style w:type="paragraph" w:customStyle="1" w:styleId="11E7BE689140438991ED4205D11EABCA">
    <w:name w:val="11E7BE689140438991ED4205D11EABCA"/>
  </w:style>
  <w:style w:type="paragraph" w:customStyle="1" w:styleId="77F21D920B634B88AFE07376732804EB">
    <w:name w:val="77F21D920B634B88AFE07376732804EB"/>
    <w:rsid w:val="00373327"/>
  </w:style>
  <w:style w:type="paragraph" w:customStyle="1" w:styleId="E9085B323F724F24B4F39FBFF8FE699B">
    <w:name w:val="E9085B323F724F24B4F39FBFF8FE699B"/>
    <w:rsid w:val="00373327"/>
  </w:style>
  <w:style w:type="paragraph" w:customStyle="1" w:styleId="28FC9F63429B45B9A1DCE4DDB9A0AA52">
    <w:name w:val="28FC9F63429B45B9A1DCE4DDB9A0AA52"/>
    <w:rsid w:val="00373327"/>
  </w:style>
  <w:style w:type="paragraph" w:customStyle="1" w:styleId="38C07B7485C4437E940643234838F87F">
    <w:name w:val="38C07B7485C4437E940643234838F87F"/>
    <w:rsid w:val="00373327"/>
  </w:style>
  <w:style w:type="paragraph" w:customStyle="1" w:styleId="BD4C74D722134C6CA1C42C71F751A60F">
    <w:name w:val="BD4C74D722134C6CA1C42C71F751A60F"/>
    <w:rsid w:val="00373327"/>
  </w:style>
  <w:style w:type="paragraph" w:customStyle="1" w:styleId="74A206D8DA834ED0810B22F1957E27A0">
    <w:name w:val="74A206D8DA834ED0810B22F1957E27A0"/>
    <w:rsid w:val="00373327"/>
  </w:style>
  <w:style w:type="paragraph" w:customStyle="1" w:styleId="2745079243CB417792414C2E7DFD3CC6">
    <w:name w:val="2745079243CB417792414C2E7DFD3CC6"/>
    <w:rsid w:val="00373327"/>
  </w:style>
  <w:style w:type="paragraph" w:customStyle="1" w:styleId="2E70E0BA766A4DD19A2513740CE18F04">
    <w:name w:val="2E70E0BA766A4DD19A2513740CE18F04"/>
    <w:rsid w:val="00373327"/>
  </w:style>
  <w:style w:type="paragraph" w:customStyle="1" w:styleId="19EA95B1BAD0410CBC964F31B97969FA">
    <w:name w:val="19EA95B1BAD0410CBC964F31B97969FA"/>
    <w:rsid w:val="00373327"/>
  </w:style>
  <w:style w:type="paragraph" w:customStyle="1" w:styleId="3AAB1060E7AC40FD800C6EC556F72322">
    <w:name w:val="3AAB1060E7AC40FD800C6EC556F72322"/>
    <w:rsid w:val="00373327"/>
  </w:style>
  <w:style w:type="paragraph" w:customStyle="1" w:styleId="AE26EBB791664B3AAE89B20C304D7C99">
    <w:name w:val="AE26EBB791664B3AAE89B20C304D7C99"/>
    <w:rsid w:val="00373327"/>
  </w:style>
  <w:style w:type="paragraph" w:customStyle="1" w:styleId="F35F0D4B4B2F47B9B3B0E3B4A3E7EB24">
    <w:name w:val="F35F0D4B4B2F47B9B3B0E3B4A3E7EB24"/>
    <w:rsid w:val="00373327"/>
  </w:style>
  <w:style w:type="paragraph" w:customStyle="1" w:styleId="13BE48F1A1C342698448068E378A3434">
    <w:name w:val="13BE48F1A1C342698448068E378A3434"/>
    <w:rsid w:val="00373327"/>
  </w:style>
  <w:style w:type="paragraph" w:customStyle="1" w:styleId="ABA81E1575C940DAA108756B435EA20D">
    <w:name w:val="ABA81E1575C940DAA108756B435EA20D"/>
    <w:rsid w:val="00373327"/>
  </w:style>
  <w:style w:type="paragraph" w:customStyle="1" w:styleId="1B6B47B27B5743209582E42BBA66693A">
    <w:name w:val="1B6B47B27B5743209582E42BBA66693A"/>
    <w:rsid w:val="00373327"/>
  </w:style>
  <w:style w:type="paragraph" w:customStyle="1" w:styleId="8D225B5AB43C4213AFBC3A47EF1E2BB1">
    <w:name w:val="8D225B5AB43C4213AFBC3A47EF1E2BB1"/>
    <w:rsid w:val="00373327"/>
  </w:style>
  <w:style w:type="paragraph" w:customStyle="1" w:styleId="D1614B5104A84F4C830F2C8224187DD7">
    <w:name w:val="D1614B5104A84F4C830F2C8224187DD7"/>
    <w:rsid w:val="00373327"/>
  </w:style>
  <w:style w:type="paragraph" w:customStyle="1" w:styleId="F37C45D8BC4A4598985E50EFDE539BFE">
    <w:name w:val="F37C45D8BC4A4598985E50EFDE539BFE"/>
    <w:rsid w:val="00373327"/>
  </w:style>
  <w:style w:type="paragraph" w:customStyle="1" w:styleId="FB63EF415E2241258755549F3721F706">
    <w:name w:val="FB63EF415E2241258755549F3721F706"/>
    <w:rsid w:val="00373327"/>
  </w:style>
  <w:style w:type="paragraph" w:customStyle="1" w:styleId="FAF53ED512664957A0B030BAB1910871">
    <w:name w:val="FAF53ED512664957A0B030BAB1910871"/>
    <w:rsid w:val="00373327"/>
  </w:style>
  <w:style w:type="paragraph" w:customStyle="1" w:styleId="4A59295811624FAEB886274A80D6F14A">
    <w:name w:val="4A59295811624FAEB886274A80D6F14A"/>
    <w:rsid w:val="00373327"/>
  </w:style>
  <w:style w:type="paragraph" w:customStyle="1" w:styleId="8B3398C39CAB4E9E831F1747912EF0F0">
    <w:name w:val="8B3398C39CAB4E9E831F1747912EF0F0"/>
    <w:rsid w:val="00373327"/>
  </w:style>
  <w:style w:type="paragraph" w:customStyle="1" w:styleId="72A21CE300574CCD966B5ACD8B262FF2">
    <w:name w:val="72A21CE300574CCD966B5ACD8B262FF2"/>
    <w:rsid w:val="00373327"/>
  </w:style>
  <w:style w:type="paragraph" w:customStyle="1" w:styleId="9F2723B965104733A01DB0E237B485E2">
    <w:name w:val="9F2723B965104733A01DB0E237B485E2"/>
    <w:rsid w:val="00373327"/>
  </w:style>
  <w:style w:type="paragraph" w:customStyle="1" w:styleId="5CFFD20E8DCC491B877AA4B8CA35081E">
    <w:name w:val="5CFFD20E8DCC491B877AA4B8CA35081E"/>
    <w:rsid w:val="00373327"/>
  </w:style>
  <w:style w:type="paragraph" w:customStyle="1" w:styleId="8EA2EAB9F36E4D0FB57D46DBAE06708E">
    <w:name w:val="8EA2EAB9F36E4D0FB57D46DBAE06708E"/>
    <w:rsid w:val="00373327"/>
  </w:style>
  <w:style w:type="paragraph" w:customStyle="1" w:styleId="1D4A1A1C6B104179B28C261961FF8DDA">
    <w:name w:val="1D4A1A1C6B104179B28C261961FF8DDA"/>
    <w:rsid w:val="00373327"/>
  </w:style>
  <w:style w:type="paragraph" w:customStyle="1" w:styleId="81283EAD2857444B8B082E9B4067E15E">
    <w:name w:val="81283EAD2857444B8B082E9B4067E15E"/>
    <w:rsid w:val="00373327"/>
  </w:style>
  <w:style w:type="paragraph" w:customStyle="1" w:styleId="C3783C5D61B448EEBA46E26CA0B9F61F">
    <w:name w:val="C3783C5D61B448EEBA46E26CA0B9F61F"/>
    <w:rsid w:val="00373327"/>
  </w:style>
  <w:style w:type="paragraph" w:customStyle="1" w:styleId="E802545D50F34FD09552FF2B22344707">
    <w:name w:val="E802545D50F34FD09552FF2B22344707"/>
    <w:rsid w:val="00373327"/>
  </w:style>
  <w:style w:type="paragraph" w:customStyle="1" w:styleId="CA33AC0F48794C3A835DBAFD2B905093">
    <w:name w:val="CA33AC0F48794C3A835DBAFD2B905093"/>
    <w:rsid w:val="00373327"/>
  </w:style>
  <w:style w:type="paragraph" w:customStyle="1" w:styleId="1403536790A04D489EE57F7BB2A90074">
    <w:name w:val="1403536790A04D489EE57F7BB2A90074"/>
    <w:rsid w:val="00373327"/>
  </w:style>
  <w:style w:type="paragraph" w:customStyle="1" w:styleId="482D078CAD4E4DAE87D40DEF71FAF324">
    <w:name w:val="482D078CAD4E4DAE87D40DEF71FAF324"/>
    <w:rsid w:val="00373327"/>
  </w:style>
  <w:style w:type="paragraph" w:customStyle="1" w:styleId="4FD3786D46B14CACBC399D757BD035A2">
    <w:name w:val="4FD3786D46B14CACBC399D757BD035A2"/>
    <w:rsid w:val="00373327"/>
  </w:style>
  <w:style w:type="paragraph" w:customStyle="1" w:styleId="859B0A3B609745B1B86B667C8DD5C97C">
    <w:name w:val="859B0A3B609745B1B86B667C8DD5C97C"/>
    <w:rsid w:val="00373327"/>
  </w:style>
  <w:style w:type="paragraph" w:customStyle="1" w:styleId="4530F9395E304549BCBDD9A703567881">
    <w:name w:val="4530F9395E304549BCBDD9A703567881"/>
    <w:rsid w:val="00373327"/>
  </w:style>
  <w:style w:type="paragraph" w:customStyle="1" w:styleId="025B941A7ACB45F8B82F2B8214594839">
    <w:name w:val="025B941A7ACB45F8B82F2B8214594839"/>
    <w:rsid w:val="003733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2019-11-21T02:43:00Z</dcterms:created>
  <dcterms:modified xsi:type="dcterms:W3CDTF">2019-11-21T03:25:00Z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